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862" w:rsidRDefault="001F5131"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576580</wp:posOffset>
                </wp:positionV>
                <wp:extent cx="2971800" cy="2468245"/>
                <wp:effectExtent l="0" t="0" r="3810" b="3175"/>
                <wp:wrapNone/>
                <wp:docPr id="2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468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BodyText0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5E37B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Kibogoji Ex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periential Learning Center</w:t>
                            </w:r>
                            <w:r w:rsidRPr="005E37B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brings computer access,</w:t>
                            </w:r>
                            <w:r w:rsidR="001F513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 quality after school learning</w:t>
                            </w:r>
                            <w:r w:rsidRPr="005E37B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program for teenagers, early childhood literacy program</w:t>
                            </w:r>
                            <w:r w:rsidR="006122C9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</w:t>
                            </w:r>
                            <w:r w:rsidRPr="005E37B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and economic opportunities to all community members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in rural Tanzania</w:t>
                            </w:r>
                            <w:r w:rsidRPr="005E37B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9109FB" w:rsidRDefault="009109FB" w:rsidP="00247862">
                            <w:pPr>
                              <w:pStyle w:val="BodyText0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9109FB" w:rsidRPr="005E37B1" w:rsidRDefault="009109FB" w:rsidP="00247862">
                            <w:pPr>
                              <w:pStyle w:val="BodyText01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Unlike other education programs working in Tanzanian cities, Kibogoji puts more emphasis in closing the technology and quality instruction gap between ur</w:t>
                            </w:r>
                            <w:r w:rsidR="00D41311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ban and rural areas in Tanzania and by so doing we hope to even the playing field.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93.2pt;margin-top:45.4pt;width:234pt;height:194.3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" filled="f" stroked="f">
                <v:textbox>
                  <w:txbxContent>
                    <w:p w:rsidR="009109FB" w:rsidRDefault="009109FB" w:rsidP="00247862">
                      <w:pPr>
                        <w:pStyle w:val="BodyText01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5E37B1">
                        <w:rPr>
                          <w:rFonts w:ascii="Times New Roman" w:hAnsi="Times New Roman"/>
                          <w:sz w:val="24"/>
                          <w:szCs w:val="24"/>
                        </w:rPr>
                        <w:t>Kibogoji Ex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periential Learning Center</w:t>
                      </w:r>
                      <w:r w:rsidRPr="005E37B1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brings computer access,</w:t>
                      </w:r>
                      <w:r w:rsidR="001F5131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 quality after school learning</w:t>
                      </w:r>
                      <w:r w:rsidRPr="005E37B1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program for teenagers, early childhood literacy program</w:t>
                      </w:r>
                      <w:r w:rsidR="006122C9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</w:t>
                      </w:r>
                      <w:r w:rsidRPr="005E37B1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and economic opportunities to all community members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in rural Tanzania</w:t>
                      </w:r>
                      <w:r w:rsidRPr="005E37B1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</w:p>
                    <w:p w:rsidR="009109FB" w:rsidRDefault="009109FB" w:rsidP="00247862">
                      <w:pPr>
                        <w:pStyle w:val="BodyText01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9109FB" w:rsidRPr="005E37B1" w:rsidRDefault="009109FB" w:rsidP="00247862">
                      <w:pPr>
                        <w:pStyle w:val="BodyText01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Unlike other education programs working in Tanzanian cities, Kibogoji puts more emphasis in closing the technology and quality instruction gap between ur</w:t>
                      </w:r>
                      <w:r w:rsidR="00D41311">
                        <w:rPr>
                          <w:rFonts w:ascii="Times New Roman" w:hAnsi="Times New Roman"/>
                          <w:sz w:val="24"/>
                          <w:szCs w:val="24"/>
                        </w:rPr>
                        <w:t>ban and rural areas in Tanzania and by so doing we hope to even the playing field.</w:t>
                      </w:r>
                    </w:p>
                  </w:txbxContent>
                </v:textbox>
              </v:shape>
            </w:pict>
          </mc:Fallback>
        </mc:AlternateContent>
      </w:r>
      <w:r w:rsidR="0075171F">
        <w:rPr>
          <w:noProof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-1141730</wp:posOffset>
            </wp:positionH>
            <wp:positionV relativeFrom="paragraph">
              <wp:posOffset>-913130</wp:posOffset>
            </wp:positionV>
            <wp:extent cx="10056495" cy="7772400"/>
            <wp:effectExtent l="171450" t="133350" r="363855" b="304800"/>
            <wp:wrapNone/>
            <wp:docPr id="40" name="Picture 40" descr="background_outsi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background_outsid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6495" cy="77724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paragraph">
                  <wp:posOffset>698500</wp:posOffset>
                </wp:positionV>
                <wp:extent cx="2286000" cy="2534920"/>
                <wp:effectExtent l="0" t="3175" r="3810" b="0"/>
                <wp:wrapNone/>
                <wp:docPr id="2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2534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5E37B1" w:rsidRDefault="009109FB" w:rsidP="00617134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5E37B1">
                              <w:rPr>
                                <w:rFonts w:ascii="Times New Roman" w:hAnsi="Times New Roman"/>
                              </w:rPr>
                              <w:t>Kibogoji Experiential Learning Center</w:t>
                            </w:r>
                            <w:r w:rsidR="00F34EC2">
                              <w:rPr>
                                <w:rFonts w:ascii="Times New Roman" w:hAnsi="Times New Roman"/>
                              </w:rPr>
                              <w:t xml:space="preserve"> is part of the Jenga Tanzania Foundation. Jenga is a</w:t>
                            </w:r>
                            <w:r w:rsidR="0075171F">
                              <w:rPr>
                                <w:rFonts w:ascii="Times New Roman" w:hAnsi="Times New Roman"/>
                              </w:rPr>
                              <w:t xml:space="preserve"> not for profit organization </w:t>
                            </w:r>
                            <w:r w:rsidR="00F34EC2">
                              <w:rPr>
                                <w:rFonts w:ascii="Times New Roman" w:hAnsi="Times New Roman"/>
                              </w:rPr>
                              <w:t xml:space="preserve">based in North Carolina, United States. Kibogoji aims to bridge </w:t>
                            </w:r>
                            <w:r w:rsidRPr="005E37B1">
                              <w:rPr>
                                <w:rFonts w:ascii="Times New Roman" w:hAnsi="Times New Roman"/>
                              </w:rPr>
                              <w:t>technological and instructional quality gap between u</w:t>
                            </w:r>
                            <w:r w:rsidR="00F34EC2">
                              <w:rPr>
                                <w:rFonts w:ascii="Times New Roman" w:hAnsi="Times New Roman"/>
                              </w:rPr>
                              <w:t>rban and rural Tanzania. Turiani is located just 55 miles from Morogoro town.</w:t>
                            </w:r>
                            <w:r w:rsidRPr="005E37B1">
                              <w:rPr>
                                <w:rFonts w:ascii="Times New Roman" w:hAnsi="Times New Roman"/>
                              </w:rPr>
                              <w:t xml:space="preserve"> Turiani is a tribal diverse low-income community </w:t>
                            </w:r>
                            <w:r w:rsidR="00F34EC2" w:rsidRPr="005E37B1">
                              <w:rPr>
                                <w:rFonts w:ascii="Times New Roman" w:hAnsi="Times New Roman"/>
                              </w:rPr>
                              <w:t xml:space="preserve">of </w:t>
                            </w:r>
                            <w:r w:rsidR="00F34EC2">
                              <w:rPr>
                                <w:rFonts w:ascii="Times New Roman" w:hAnsi="Times New Roman"/>
                              </w:rPr>
                              <w:t xml:space="preserve">peasants and pastoralists of about </w:t>
                            </w:r>
                            <w:r w:rsidRPr="005E37B1">
                              <w:rPr>
                                <w:rFonts w:ascii="Times New Roman" w:hAnsi="Times New Roman"/>
                              </w:rPr>
                              <w:t>10,000+ people</w:t>
                            </w:r>
                            <w:r w:rsidR="00F34EC2">
                              <w:rPr>
                                <w:rFonts w:ascii="Times New Roman" w:hAnsi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40.8pt;margin-top:55pt;width:180pt;height:199.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" filled="f" stroked="f">
                <v:textbox>
                  <w:txbxContent>
                    <w:p w:rsidR="009109FB" w:rsidRPr="005E37B1" w:rsidRDefault="009109FB" w:rsidP="00617134">
                      <w:pPr>
                        <w:rPr>
                          <w:rFonts w:ascii="Times New Roman" w:hAnsi="Times New Roman"/>
                        </w:rPr>
                      </w:pPr>
                      <w:r w:rsidRPr="005E37B1">
                        <w:rPr>
                          <w:rFonts w:ascii="Times New Roman" w:hAnsi="Times New Roman"/>
                        </w:rPr>
                        <w:t>Kibogoji Experiential Learning Center</w:t>
                      </w:r>
                      <w:r w:rsidR="00F34EC2">
                        <w:rPr>
                          <w:rFonts w:ascii="Times New Roman" w:hAnsi="Times New Roman"/>
                        </w:rPr>
                        <w:t xml:space="preserve"> is part of the Jenga Tanzania Foundation. Jenga is a</w:t>
                      </w:r>
                      <w:r w:rsidR="0075171F">
                        <w:rPr>
                          <w:rFonts w:ascii="Times New Roman" w:hAnsi="Times New Roman"/>
                        </w:rPr>
                        <w:t xml:space="preserve"> not for profit organization </w:t>
                      </w:r>
                      <w:r w:rsidR="00F34EC2">
                        <w:rPr>
                          <w:rFonts w:ascii="Times New Roman" w:hAnsi="Times New Roman"/>
                        </w:rPr>
                        <w:t xml:space="preserve">based in North Carolina, United States. Kibogoji aims to bridge </w:t>
                      </w:r>
                      <w:r w:rsidRPr="005E37B1">
                        <w:rPr>
                          <w:rFonts w:ascii="Times New Roman" w:hAnsi="Times New Roman"/>
                        </w:rPr>
                        <w:t>technological and instructional quality gap between u</w:t>
                      </w:r>
                      <w:r w:rsidR="00F34EC2">
                        <w:rPr>
                          <w:rFonts w:ascii="Times New Roman" w:hAnsi="Times New Roman"/>
                        </w:rPr>
                        <w:t>rban and rural Tanzania. Turiani is located just 55 miles from Morogoro town.</w:t>
                      </w:r>
                      <w:r w:rsidRPr="005E37B1">
                        <w:rPr>
                          <w:rFonts w:ascii="Times New Roman" w:hAnsi="Times New Roman"/>
                        </w:rPr>
                        <w:t xml:space="preserve"> Turiani is a tribal diverse low-income community </w:t>
                      </w:r>
                      <w:r w:rsidR="00F34EC2" w:rsidRPr="005E37B1">
                        <w:rPr>
                          <w:rFonts w:ascii="Times New Roman" w:hAnsi="Times New Roman"/>
                        </w:rPr>
                        <w:t xml:space="preserve">of </w:t>
                      </w:r>
                      <w:r w:rsidR="00F34EC2">
                        <w:rPr>
                          <w:rFonts w:ascii="Times New Roman" w:hAnsi="Times New Roman"/>
                        </w:rPr>
                        <w:t xml:space="preserve">peasants and pastoralists of about </w:t>
                      </w:r>
                      <w:r w:rsidRPr="005E37B1">
                        <w:rPr>
                          <w:rFonts w:ascii="Times New Roman" w:hAnsi="Times New Roman"/>
                        </w:rPr>
                        <w:t>10,000+ people</w:t>
                      </w:r>
                      <w:r w:rsidR="00F34EC2">
                        <w:rPr>
                          <w:rFonts w:ascii="Times New Roman" w:hAnsi="Times New Roman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3548380</wp:posOffset>
                </wp:positionV>
                <wp:extent cx="3086100" cy="490855"/>
                <wp:effectExtent l="0" t="0" r="3810" b="0"/>
                <wp:wrapNone/>
                <wp:docPr id="2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490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75171F" w:rsidRDefault="009109FB" w:rsidP="00247862">
                            <w:pPr>
                              <w:pStyle w:val="PlaceLogoHere"/>
                              <w:rPr>
                                <w:i/>
                              </w:rPr>
                            </w:pPr>
                            <w:r w:rsidRPr="0075171F">
                              <w:rPr>
                                <w:i/>
                              </w:rPr>
                              <w:t xml:space="preserve">Come to Kibogoji for you and your </w:t>
                            </w:r>
                            <w:r w:rsidR="0075171F" w:rsidRPr="0075171F">
                              <w:rPr>
                                <w:i/>
                              </w:rPr>
                              <w:t>Childs’</w:t>
                            </w:r>
                            <w:r w:rsidR="0075171F">
                              <w:rPr>
                                <w:i/>
                              </w:rPr>
                              <w:t xml:space="preserve"> Educational and Technology N</w:t>
                            </w:r>
                            <w:r w:rsidRPr="0075171F">
                              <w:rPr>
                                <w:i/>
                              </w:rPr>
                              <w:t>eeds.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184.2pt;margin-top:279.4pt;width:243pt;height:38.6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" filled="f" stroked="f">
                <v:textbox>
                  <w:txbxContent>
                    <w:p w:rsidR="009109FB" w:rsidRPr="0075171F" w:rsidRDefault="009109FB" w:rsidP="00247862">
                      <w:pPr>
                        <w:pStyle w:val="PlaceLogoHere"/>
                        <w:rPr>
                          <w:i/>
                        </w:rPr>
                      </w:pPr>
                      <w:r w:rsidRPr="0075171F">
                        <w:rPr>
                          <w:i/>
                        </w:rPr>
                        <w:t xml:space="preserve">Come to Kibogoji for you and your </w:t>
                      </w:r>
                      <w:r w:rsidR="0075171F" w:rsidRPr="0075171F">
                        <w:rPr>
                          <w:i/>
                        </w:rPr>
                        <w:t>Childs’</w:t>
                      </w:r>
                      <w:r w:rsidR="0075171F">
                        <w:rPr>
                          <w:i/>
                        </w:rPr>
                        <w:t xml:space="preserve"> Educational and Technology N</w:t>
                      </w:r>
                      <w:r w:rsidRPr="0075171F">
                        <w:rPr>
                          <w:i/>
                        </w:rPr>
                        <w:t>eeds.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5305425</wp:posOffset>
                </wp:positionV>
                <wp:extent cx="3086100" cy="767715"/>
                <wp:effectExtent l="0" t="0" r="3810" b="3810"/>
                <wp:wrapNone/>
                <wp:docPr id="2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767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Address01"/>
                            </w:pPr>
                            <w:r>
                              <w:t>P.O. Box 13,</w:t>
                            </w:r>
                          </w:p>
                          <w:p w:rsidR="009109FB" w:rsidRDefault="009109FB" w:rsidP="00247862">
                            <w:pPr>
                              <w:pStyle w:val="Address01"/>
                            </w:pPr>
                            <w:r>
                              <w:t>Turiani, Morogoro,</w:t>
                            </w:r>
                          </w:p>
                          <w:p w:rsidR="009109FB" w:rsidRDefault="009109FB" w:rsidP="00247862">
                            <w:pPr>
                              <w:pStyle w:val="Address01"/>
                            </w:pPr>
                            <w:r>
                              <w:t>Tanzania</w:t>
                            </w:r>
                          </w:p>
                          <w:p w:rsidR="009109FB" w:rsidRDefault="009109FB" w:rsidP="00247862">
                            <w:pPr>
                              <w:pStyle w:val="Address01"/>
                            </w:pPr>
                            <w:r>
                              <w:t>East Africa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margin-left:184.2pt;margin-top:417.75pt;width:243pt;height:60.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" filled="f" stroked="f">
                <v:textbox>
                  <w:txbxContent>
                    <w:p w:rsidR="009109FB" w:rsidRDefault="009109FB" w:rsidP="00247862">
                      <w:pPr>
                        <w:pStyle w:val="Address01"/>
                      </w:pPr>
                      <w:r>
                        <w:t>P.O. Box 13,</w:t>
                      </w:r>
                    </w:p>
                    <w:p w:rsidR="009109FB" w:rsidRDefault="009109FB" w:rsidP="00247862">
                      <w:pPr>
                        <w:pStyle w:val="Address01"/>
                      </w:pPr>
                      <w:r>
                        <w:t>Turiani, Morogoro,</w:t>
                      </w:r>
                    </w:p>
                    <w:p w:rsidR="009109FB" w:rsidRDefault="009109FB" w:rsidP="00247862">
                      <w:pPr>
                        <w:pStyle w:val="Address01"/>
                      </w:pPr>
                      <w:r>
                        <w:t>Tanzania</w:t>
                      </w:r>
                    </w:p>
                    <w:p w:rsidR="009109FB" w:rsidRDefault="009109FB" w:rsidP="00247862">
                      <w:pPr>
                        <w:pStyle w:val="Address01"/>
                      </w:pPr>
                      <w:r>
                        <w:t>East Africa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119380</wp:posOffset>
                </wp:positionV>
                <wp:extent cx="3086100" cy="342900"/>
                <wp:effectExtent l="0" t="0" r="3810" b="4445"/>
                <wp:wrapNone/>
                <wp:docPr id="2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SUBHEAD02"/>
                            </w:pPr>
                            <w:r w:rsidRPr="0075171F">
                              <w:rPr>
                                <w:rFonts w:ascii="Times New Roman" w:hAnsi="Times New Roman"/>
                              </w:rPr>
                              <w:t xml:space="preserve">What </w:t>
                            </w:r>
                            <w:r w:rsidR="0075171F" w:rsidRPr="0075171F">
                              <w:rPr>
                                <w:rFonts w:ascii="Times New Roman" w:hAnsi="Times New Roman"/>
                              </w:rPr>
                              <w:t>is SO</w:t>
                            </w:r>
                            <w:r w:rsidRPr="0075171F">
                              <w:rPr>
                                <w:rFonts w:ascii="Times New Roman" w:hAnsi="Times New Roman"/>
                              </w:rPr>
                              <w:t xml:space="preserve"> special about Kibogoji</w:t>
                            </w:r>
                            <w: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0" type="#_x0000_t202" style="position:absolute;margin-left:184.2pt;margin-top:9.4pt;width:243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" filled="f" stroked="f">
                <v:textbox>
                  <w:txbxContent>
                    <w:p w:rsidR="009109FB" w:rsidRDefault="009109FB" w:rsidP="00247862">
                      <w:pPr>
                        <w:pStyle w:val="SUBHEAD02"/>
                      </w:pPr>
                      <w:r w:rsidRPr="0075171F">
                        <w:rPr>
                          <w:rFonts w:ascii="Times New Roman" w:hAnsi="Times New Roman"/>
                        </w:rPr>
                        <w:t xml:space="preserve">What </w:t>
                      </w:r>
                      <w:r w:rsidR="0075171F" w:rsidRPr="0075171F">
                        <w:rPr>
                          <w:rFonts w:ascii="Times New Roman" w:hAnsi="Times New Roman"/>
                        </w:rPr>
                        <w:t>is SO</w:t>
                      </w:r>
                      <w:r w:rsidRPr="0075171F">
                        <w:rPr>
                          <w:rFonts w:ascii="Times New Roman" w:hAnsi="Times New Roman"/>
                        </w:rPr>
                        <w:t xml:space="preserve"> special about Kibogoji</w:t>
                      </w:r>
                      <w:r>
                        <w:t>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-632460</wp:posOffset>
                </wp:positionH>
                <wp:positionV relativeFrom="paragraph">
                  <wp:posOffset>462280</wp:posOffset>
                </wp:positionV>
                <wp:extent cx="2400300" cy="342900"/>
                <wp:effectExtent l="0" t="0" r="3810" b="4445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75171F" w:rsidRDefault="0075171F" w:rsidP="00247862">
                            <w:pPr>
                              <w:pStyle w:val="SUBHEAD02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t xml:space="preserve"> </w:t>
                            </w:r>
                            <w:r w:rsidRPr="0075171F">
                              <w:rPr>
                                <w:rFonts w:ascii="Times New Roman" w:hAnsi="Times New Roman"/>
                              </w:rPr>
                              <w:t>About</w:t>
                            </w:r>
                            <w:r w:rsidR="009109FB" w:rsidRPr="0075171F">
                              <w:rPr>
                                <w:rFonts w:ascii="Times New Roman" w:hAnsi="Times New Roman"/>
                              </w:rPr>
                              <w:t xml:space="preserve"> Kibogoji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31" type="#_x0000_t202" style="position:absolute;margin-left:-49.8pt;margin-top:36.4pt;width:189pt;height:27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" filled="f" stroked="f">
                <v:textbox>
                  <w:txbxContent>
                    <w:p w:rsidR="009109FB" w:rsidRPr="0075171F" w:rsidRDefault="0075171F" w:rsidP="00247862">
                      <w:pPr>
                        <w:pStyle w:val="SUBHEAD02"/>
                        <w:rPr>
                          <w:rFonts w:ascii="Times New Roman" w:hAnsi="Times New Roman"/>
                        </w:rPr>
                      </w:pPr>
                      <w:r>
                        <w:t xml:space="preserve"> </w:t>
                      </w:r>
                      <w:r w:rsidRPr="0075171F">
                        <w:rPr>
                          <w:rFonts w:ascii="Times New Roman" w:hAnsi="Times New Roman"/>
                        </w:rPr>
                        <w:t>About</w:t>
                      </w:r>
                      <w:r w:rsidR="009109FB" w:rsidRPr="0075171F">
                        <w:rPr>
                          <w:rFonts w:ascii="Times New Roman" w:hAnsi="Times New Roman"/>
                        </w:rPr>
                        <w:t xml:space="preserve"> Kibogoji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3091180</wp:posOffset>
                </wp:positionV>
                <wp:extent cx="2971800" cy="1087120"/>
                <wp:effectExtent l="0" t="0" r="3810" b="3175"/>
                <wp:wrapNone/>
                <wp:docPr id="1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087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quotehere01"/>
                            </w:pPr>
                            <w:r>
                              <w:t>To prepare students from</w:t>
                            </w:r>
                            <w:r w:rsidR="0061486C">
                              <w:t xml:space="preserve"> an</w:t>
                            </w:r>
                            <w:r>
                              <w:t xml:space="preserve"> early age   become competitive in the global village.</w:t>
                            </w:r>
                          </w:p>
                          <w:p w:rsidR="009109FB" w:rsidRDefault="009109FB" w:rsidP="00247862">
                            <w:pPr>
                              <w:pStyle w:val="quotehere01"/>
                            </w:pPr>
                            <w:r>
                              <w:t>To offer quality instruction using the latest technology and research based instructional methods.</w:t>
                            </w:r>
                          </w:p>
                          <w:p w:rsidR="009109FB" w:rsidRDefault="009109FB" w:rsidP="00247862">
                            <w:pPr>
                              <w:pStyle w:val="quotehere01"/>
                            </w:pPr>
                          </w:p>
                          <w:p w:rsidR="009109FB" w:rsidRDefault="009109FB">
                            <w:pPr>
                              <w:jc w:val="center"/>
                              <w:rPr>
                                <w:b/>
                                <w:i/>
                                <w:color w:val="411D0E"/>
                                <w:sz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445.2pt;margin-top:243.4pt;width:234pt;height:85.6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" filled="f" stroked="f">
                <v:textbox>
                  <w:txbxContent>
                    <w:p w:rsidR="009109FB" w:rsidRDefault="009109FB" w:rsidP="00247862">
                      <w:pPr>
                        <w:pStyle w:val="quotehere01"/>
                      </w:pPr>
                      <w:r>
                        <w:t>To prepare students from</w:t>
                      </w:r>
                      <w:r w:rsidR="0061486C">
                        <w:t xml:space="preserve"> an</w:t>
                      </w:r>
                      <w:r>
                        <w:t xml:space="preserve"> early age   become competitive in the global village.</w:t>
                      </w:r>
                    </w:p>
                    <w:p w:rsidR="009109FB" w:rsidRDefault="009109FB" w:rsidP="00247862">
                      <w:pPr>
                        <w:pStyle w:val="quotehere01"/>
                      </w:pPr>
                      <w:r>
                        <w:t>To offer quality instruction using the latest technology and research based instructional methods.</w:t>
                      </w:r>
                    </w:p>
                    <w:p w:rsidR="009109FB" w:rsidRDefault="009109FB" w:rsidP="00247862">
                      <w:pPr>
                        <w:pStyle w:val="quotehere01"/>
                      </w:pPr>
                    </w:p>
                    <w:p w:rsidR="009109FB" w:rsidRDefault="009109FB">
                      <w:pPr>
                        <w:jc w:val="center"/>
                        <w:rPr>
                          <w:b/>
                          <w:i/>
                          <w:color w:val="411D0E"/>
                          <w:sz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1605280</wp:posOffset>
                </wp:positionV>
                <wp:extent cx="2971800" cy="800100"/>
                <wp:effectExtent l="0" t="0" r="3810" b="4445"/>
                <wp:wrapNone/>
                <wp:docPr id="1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SUBHEAD01"/>
                            </w:pPr>
                            <w:r>
                              <w:t>Mission</w:t>
                            </w:r>
                            <w:r>
                              <w:br/>
                            </w:r>
                          </w:p>
                          <w:p w:rsidR="009109FB" w:rsidRDefault="009109FB">
                            <w:pPr>
                              <w:spacing w:before="480"/>
                              <w:jc w:val="center"/>
                              <w:rPr>
                                <w:b/>
                                <w:color w:val="411D0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445.2pt;margin-top:126.4pt;width:234pt;height:63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" filled="f" stroked="f">
                <v:textbox>
                  <w:txbxContent>
                    <w:p w:rsidR="009109FB" w:rsidRDefault="009109FB" w:rsidP="00247862">
                      <w:pPr>
                        <w:pStyle w:val="SUBHEAD01"/>
                      </w:pPr>
                      <w:r>
                        <w:t>Mission</w:t>
                      </w:r>
                      <w:r>
                        <w:br/>
                      </w:r>
                    </w:p>
                    <w:p w:rsidR="009109FB" w:rsidRDefault="009109FB">
                      <w:pPr>
                        <w:spacing w:before="480"/>
                        <w:jc w:val="center"/>
                        <w:rPr>
                          <w:b/>
                          <w:color w:val="411D0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-289560</wp:posOffset>
                </wp:positionH>
                <wp:positionV relativeFrom="paragraph">
                  <wp:posOffset>3319780</wp:posOffset>
                </wp:positionV>
                <wp:extent cx="1798320" cy="2376170"/>
                <wp:effectExtent l="0" t="0" r="0" b="0"/>
                <wp:wrapNone/>
                <wp:docPr id="1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8320" cy="2376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D942D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707486" cy="2251494"/>
                                  <wp:effectExtent l="19050" t="0" r="7014" b="0"/>
                                  <wp:docPr id="1" name="Picture 1" descr="G50260410420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G502604104200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9714" cy="22544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34" type="#_x0000_t202" style="position:absolute;margin-left:-22.8pt;margin-top:261.4pt;width:141.6pt;height:187.1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" filled="f" stroked="f">
                <v:textbox>
                  <w:txbxContent>
                    <w:p w:rsidR="009109FB" w:rsidRDefault="00D942D3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707486" cy="2251494"/>
                            <wp:effectExtent l="19050" t="0" r="7014" b="0"/>
                            <wp:docPr id="1" name="Picture 1" descr="G50260410420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G502604104200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9714" cy="22544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6225540</wp:posOffset>
                </wp:positionH>
                <wp:positionV relativeFrom="paragraph">
                  <wp:posOffset>805180</wp:posOffset>
                </wp:positionV>
                <wp:extent cx="1943100" cy="800100"/>
                <wp:effectExtent l="0" t="0" r="3810" b="4445"/>
                <wp:wrapNone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75171F" w:rsidRDefault="009109FB" w:rsidP="00247862">
                            <w:pPr>
                              <w:pStyle w:val="Headline01"/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5171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Kibogoji Experiential Learning, Inc.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490.2pt;margin-top:63.4pt;width:153pt;height:63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" filled="f" stroked="f">
                <v:textbox>
                  <w:txbxContent>
                    <w:p w:rsidR="009109FB" w:rsidRPr="0075171F" w:rsidRDefault="009109FB" w:rsidP="00247862">
                      <w:pPr>
                        <w:pStyle w:val="Headline01"/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</w:pPr>
                      <w:r w:rsidRPr="0075171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Kibogoji Experiential Learning, Inc.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4691380</wp:posOffset>
                </wp:positionV>
                <wp:extent cx="3086100" cy="457200"/>
                <wp:effectExtent l="0" t="0" r="3810" b="4445"/>
                <wp:wrapNone/>
                <wp:docPr id="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PhFax"/>
                            </w:pPr>
                            <w:r>
                              <w:rPr>
                                <w:b/>
                              </w:rPr>
                              <w:t xml:space="preserve">Telephone </w:t>
                            </w:r>
                            <w:r w:rsidR="001F5131">
                              <w:rPr>
                                <w:b/>
                              </w:rPr>
                              <w:t>+255768627780</w:t>
                            </w:r>
                          </w:p>
                          <w:p w:rsidR="009109FB" w:rsidRDefault="009109FB" w:rsidP="00247862">
                            <w:pPr>
                              <w:pStyle w:val="PhFax"/>
                            </w:pPr>
                            <w:r>
                              <w:rPr>
                                <w:b/>
                              </w:rPr>
                              <w:t>E mail: skfundi@hotmail.com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6" type="#_x0000_t202" style="position:absolute;margin-left:184.2pt;margin-top:369.4pt;width:243pt;height:36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" filled="f" stroked="f">
                <v:textbox>
                  <w:txbxContent>
                    <w:p w:rsidR="009109FB" w:rsidRDefault="009109FB" w:rsidP="00247862">
                      <w:pPr>
                        <w:pStyle w:val="PhFax"/>
                      </w:pPr>
                      <w:r>
                        <w:rPr>
                          <w:b/>
                        </w:rPr>
                        <w:t xml:space="preserve">Telephone </w:t>
                      </w:r>
                      <w:r w:rsidR="001F5131">
                        <w:rPr>
                          <w:b/>
                        </w:rPr>
                        <w:t>+255768627780</w:t>
                      </w:r>
                    </w:p>
                    <w:p w:rsidR="009109FB" w:rsidRDefault="009109FB" w:rsidP="00247862">
                      <w:pPr>
                        <w:pStyle w:val="PhFax"/>
                      </w:pPr>
                      <w:r>
                        <w:rPr>
                          <w:b/>
                        </w:rPr>
                        <w:t>E mail: skfundi@hotmail.com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3480435</wp:posOffset>
                </wp:positionH>
                <wp:positionV relativeFrom="paragraph">
                  <wp:posOffset>6860540</wp:posOffset>
                </wp:positionV>
                <wp:extent cx="3086100" cy="228600"/>
                <wp:effectExtent l="3810" t="2540" r="0" b="0"/>
                <wp:wrapNone/>
                <wp:docPr id="1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>
                            <w:pPr>
                              <w:jc w:val="center"/>
                              <w:rPr>
                                <w:b/>
                                <w:i/>
                                <w:color w:val="411D0E"/>
                              </w:rPr>
                            </w:pPr>
                            <w:r>
                              <w:rPr>
                                <w:b/>
                                <w:i/>
                                <w:color w:val="411D0E"/>
                              </w:rPr>
                              <w:t>www.webaddress.com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7" type="#_x0000_t202" style="position:absolute;margin-left:274.05pt;margin-top:540.2pt;width:243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lXqtg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" filled="f" stroked="f">
                <v:textbox>
                  <w:txbxContent>
                    <w:p w:rsidR="009109FB" w:rsidRDefault="009109FB">
                      <w:pPr>
                        <w:jc w:val="center"/>
                        <w:rPr>
                          <w:b/>
                          <w:i/>
                          <w:color w:val="411D0E"/>
                        </w:rPr>
                      </w:pPr>
                      <w:r>
                        <w:rPr>
                          <w:b/>
                          <w:i/>
                          <w:color w:val="411D0E"/>
                        </w:rPr>
                        <w:t>www.webaddress.com</w:t>
                      </w:r>
                    </w:p>
                  </w:txbxContent>
                </v:textbox>
              </v:shape>
            </w:pict>
          </mc:Fallback>
        </mc:AlternateContent>
      </w:r>
      <w:r w:rsidR="00247862">
        <w:br w:type="page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-632460</wp:posOffset>
                </wp:positionH>
                <wp:positionV relativeFrom="paragraph">
                  <wp:posOffset>2106295</wp:posOffset>
                </wp:positionV>
                <wp:extent cx="2743200" cy="4179570"/>
                <wp:effectExtent l="0" t="1270" r="3810" b="635"/>
                <wp:wrapNone/>
                <wp:docPr id="13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417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8C0041">
                            <w:pPr>
                              <w:pStyle w:val="BodyText02"/>
                            </w:pPr>
                            <w:r w:rsidRPr="0075171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5171F" w:rsidRPr="0075171F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>Education</w:t>
                            </w:r>
                            <w:r w:rsidR="00F34EC2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</w:rPr>
                              <w:t xml:space="preserve"> and Library</w:t>
                            </w:r>
                            <w:r>
                              <w:t>:</w:t>
                            </w:r>
                          </w:p>
                          <w:p w:rsidR="009109FB" w:rsidRDefault="009109FB" w:rsidP="008C0041">
                            <w:pPr>
                              <w:pStyle w:val="BodyText02"/>
                            </w:pPr>
                            <w:r>
                              <w:t xml:space="preserve"> </w:t>
                            </w:r>
                          </w:p>
                          <w:p w:rsidR="00F34EC2" w:rsidRDefault="009109FB" w:rsidP="00550DE3">
                            <w:pPr>
                              <w:pStyle w:val="BodyText02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Kibogoji Ex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periential Learning Center</w:t>
                            </w: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operate an after-school program called Vijana Poa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 Under this project we have a one and half roomed house equipped with computers and various types of books.</w:t>
                            </w: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Vijana Poa offers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an after school library run by a certified teacher. </w:t>
                            </w:r>
                          </w:p>
                          <w:p w:rsidR="00F34EC2" w:rsidRDefault="00F34EC2" w:rsidP="00550DE3">
                            <w:pPr>
                              <w:pStyle w:val="BodyText02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9109FB" w:rsidRPr="00C20FAB" w:rsidRDefault="00F34EC2" w:rsidP="00550DE3">
                            <w:pPr>
                              <w:pStyle w:val="BodyText02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In the future we hope to also offer</w:t>
                            </w:r>
                            <w:r w:rsidR="009109FB"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field trips, virtual labs, physical activities, and computer-based academic tutoring to children age ten through nineteen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Classes will be</w:t>
                            </w:r>
                            <w:r w:rsidR="009109FB"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run in partnership w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ith the surrounding primary, </w:t>
                            </w:r>
                            <w:r w:rsidR="009109FB"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secondary schools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and teacher training college</w:t>
                            </w:r>
                            <w:r w:rsidR="009109FB"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9109FB" w:rsidRPr="00C20FAB" w:rsidRDefault="009109FB" w:rsidP="008C0041">
                            <w:pPr>
                              <w:pStyle w:val="BodyText02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9109FB" w:rsidRPr="00C20FAB" w:rsidRDefault="009109FB" w:rsidP="008C0041">
                            <w:pPr>
                              <w:pStyle w:val="BodyText02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In addition, Kibogoji offer an early childhood literacy program to help our pre-k student master reading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, writing,</w:t>
                            </w: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and numeracy </w:t>
                            </w:r>
                            <w:r w:rsidR="00F34EC2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at an early age</w:t>
                            </w:r>
                            <w:r w:rsidRPr="00C20FA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38" type="#_x0000_t202" style="position:absolute;margin-left:-49.8pt;margin-top:165.85pt;width:3in;height:329.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Ks9uwIAAMQFAAAOAAAAZHJzL2Uyb0RvYy54bWysVMlu2zAQvRfoPxC8K1pCW5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" filled="f" stroked="f">
                <v:textbox>
                  <w:txbxContent>
                    <w:p w:rsidR="009109FB" w:rsidRDefault="009109FB" w:rsidP="008C0041">
                      <w:pPr>
                        <w:pStyle w:val="BodyText02"/>
                      </w:pPr>
                      <w:r w:rsidRPr="0075171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75171F" w:rsidRPr="0075171F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>Education</w:t>
                      </w:r>
                      <w:r w:rsidR="00F34EC2">
                        <w:rPr>
                          <w:rFonts w:ascii="Times New Roman" w:hAnsi="Times New Roman"/>
                          <w:b/>
                          <w:sz w:val="24"/>
                          <w:szCs w:val="24"/>
                        </w:rPr>
                        <w:t xml:space="preserve"> and Library</w:t>
                      </w:r>
                      <w:r>
                        <w:t>:</w:t>
                      </w:r>
                    </w:p>
                    <w:p w:rsidR="009109FB" w:rsidRDefault="009109FB" w:rsidP="008C0041">
                      <w:pPr>
                        <w:pStyle w:val="BodyText02"/>
                      </w:pPr>
                      <w:r>
                        <w:t xml:space="preserve"> </w:t>
                      </w:r>
                    </w:p>
                    <w:p w:rsidR="00F34EC2" w:rsidRDefault="009109FB" w:rsidP="00550DE3">
                      <w:pPr>
                        <w:pStyle w:val="BodyText02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Kibogoji Ex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periential Learning Center</w:t>
                      </w: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operate an after-school program called Vijana Poa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 Under this project we have a one and half roomed house equipped with computers and various types of books.</w:t>
                      </w: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Vijana Poa offers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an after school library run by a certified teacher. </w:t>
                      </w:r>
                    </w:p>
                    <w:p w:rsidR="00F34EC2" w:rsidRDefault="00F34EC2" w:rsidP="00550DE3">
                      <w:pPr>
                        <w:pStyle w:val="BodyText02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9109FB" w:rsidRPr="00C20FAB" w:rsidRDefault="00F34EC2" w:rsidP="00550DE3">
                      <w:pPr>
                        <w:pStyle w:val="BodyText02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In the future we hope to also offer</w:t>
                      </w:r>
                      <w:r w:rsidR="009109FB"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field trips, virtual labs, physical activities, and computer-based academic tutoring to children age ten through nineteen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Classes will be</w:t>
                      </w:r>
                      <w:r w:rsidR="009109FB"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run in partnership w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ith the surrounding primary, </w:t>
                      </w:r>
                      <w:r w:rsidR="009109FB"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secondary schools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and teacher training college</w:t>
                      </w:r>
                      <w:r w:rsidR="009109FB"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. </w:t>
                      </w:r>
                    </w:p>
                    <w:p w:rsidR="009109FB" w:rsidRPr="00C20FAB" w:rsidRDefault="009109FB" w:rsidP="008C0041">
                      <w:pPr>
                        <w:pStyle w:val="BodyText02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9109FB" w:rsidRPr="00C20FAB" w:rsidRDefault="009109FB" w:rsidP="008C0041">
                      <w:pPr>
                        <w:pStyle w:val="BodyText02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In addition, Kibogoji offer an early childhood literacy program to help our pre-k student master reading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, writing,</w:t>
                      </w: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and numeracy </w:t>
                      </w:r>
                      <w:r w:rsidR="00F34EC2">
                        <w:rPr>
                          <w:rFonts w:ascii="Times New Roman" w:hAnsi="Times New Roman"/>
                          <w:sz w:val="24"/>
                          <w:szCs w:val="24"/>
                        </w:rPr>
                        <w:t>at an early age</w:t>
                      </w:r>
                      <w:r w:rsidRPr="00C20FA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5768340</wp:posOffset>
                </wp:positionH>
                <wp:positionV relativeFrom="paragraph">
                  <wp:posOffset>4577080</wp:posOffset>
                </wp:positionV>
                <wp:extent cx="2514600" cy="581660"/>
                <wp:effectExtent l="0" t="0" r="3810" b="3810"/>
                <wp:wrapNone/>
                <wp:docPr id="1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81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877D3E" w:rsidRDefault="00550DE3" w:rsidP="00247862">
                            <w:pPr>
                              <w:pStyle w:val="tagline01"/>
                              <w:rPr>
                                <w:color w:val="auto"/>
                              </w:rPr>
                            </w:pPr>
                            <w:r w:rsidRPr="00877D3E">
                              <w:rPr>
                                <w:color w:val="auto"/>
                              </w:rPr>
                              <w:t>“</w:t>
                            </w:r>
                            <w:r w:rsidR="003C643C" w:rsidRPr="00877D3E">
                              <w:rPr>
                                <w:color w:val="auto"/>
                              </w:rPr>
                              <w:t>A m</w:t>
                            </w:r>
                            <w:r w:rsidRPr="00877D3E">
                              <w:rPr>
                                <w:color w:val="auto"/>
                              </w:rPr>
                              <w:t>ind is a terrible thing to waste</w:t>
                            </w:r>
                            <w:r w:rsidR="003C643C" w:rsidRPr="00877D3E">
                              <w:rPr>
                                <w:color w:val="auto"/>
                              </w:rPr>
                              <w:t>,</w:t>
                            </w:r>
                            <w:r w:rsidRPr="00877D3E">
                              <w:rPr>
                                <w:color w:val="auto"/>
                              </w:rPr>
                              <w:t>”</w:t>
                            </w:r>
                            <w:r w:rsidR="003C643C" w:rsidRPr="00877D3E">
                              <w:rPr>
                                <w:color w:val="auto"/>
                              </w:rPr>
                              <w:t xml:space="preserve"> by Malcolm X.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39" type="#_x0000_t202" style="position:absolute;margin-left:454.2pt;margin-top:360.4pt;width:198pt;height:45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" filled="f" stroked="f">
                <v:textbox>
                  <w:txbxContent>
                    <w:p w:rsidR="009109FB" w:rsidRPr="00877D3E" w:rsidRDefault="00550DE3" w:rsidP="00247862">
                      <w:pPr>
                        <w:pStyle w:val="tagline01"/>
                        <w:rPr>
                          <w:color w:val="auto"/>
                        </w:rPr>
                      </w:pPr>
                      <w:r w:rsidRPr="00877D3E">
                        <w:rPr>
                          <w:color w:val="auto"/>
                        </w:rPr>
                        <w:t>“</w:t>
                      </w:r>
                      <w:r w:rsidR="003C643C" w:rsidRPr="00877D3E">
                        <w:rPr>
                          <w:color w:val="auto"/>
                        </w:rPr>
                        <w:t>A m</w:t>
                      </w:r>
                      <w:r w:rsidRPr="00877D3E">
                        <w:rPr>
                          <w:color w:val="auto"/>
                        </w:rPr>
                        <w:t>ind is a terrible thing to waste</w:t>
                      </w:r>
                      <w:r w:rsidR="003C643C" w:rsidRPr="00877D3E">
                        <w:rPr>
                          <w:color w:val="auto"/>
                        </w:rPr>
                        <w:t>,</w:t>
                      </w:r>
                      <w:r w:rsidRPr="00877D3E">
                        <w:rPr>
                          <w:color w:val="auto"/>
                        </w:rPr>
                        <w:t>”</w:t>
                      </w:r>
                      <w:r w:rsidR="003C643C" w:rsidRPr="00877D3E">
                        <w:rPr>
                          <w:color w:val="auto"/>
                        </w:rPr>
                        <w:t xml:space="preserve"> by Malcolm X.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2825115</wp:posOffset>
                </wp:positionH>
                <wp:positionV relativeFrom="paragraph">
                  <wp:posOffset>3260725</wp:posOffset>
                </wp:positionV>
                <wp:extent cx="2061845" cy="2734945"/>
                <wp:effectExtent l="0" t="3175" r="0" b="0"/>
                <wp:wrapNone/>
                <wp:docPr id="1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1845" cy="2734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6122C9" w:rsidP="00247862">
                            <w:pPr>
                              <w:pStyle w:val="Headline02"/>
                            </w:pPr>
                            <w:r w:rsidRPr="006122C9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870134" cy="2260121"/>
                                  <wp:effectExtent l="19050" t="0" r="0" b="0"/>
                                  <wp:docPr id="9" name="Picture 2" descr="G4066600620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4066600620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8965" cy="22707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</w:p>
                          <w:p w:rsidR="009109FB" w:rsidRDefault="009109FB" w:rsidP="00247862">
                            <w:pPr>
                              <w:pStyle w:val="Headline02"/>
                            </w:pPr>
                            <w:r>
                              <w:t>:EADLINE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40" type="#_x0000_t202" style="position:absolute;margin-left:222.45pt;margin-top:256.75pt;width:162.35pt;height:215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" filled="f" stroked="f">
                <v:textbox>
                  <w:txbxContent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6122C9" w:rsidP="00247862">
                      <w:pPr>
                        <w:pStyle w:val="Headline02"/>
                      </w:pPr>
                      <w:r w:rsidRPr="006122C9">
                        <w:rPr>
                          <w:noProof/>
                        </w:rPr>
                        <w:drawing>
                          <wp:inline distT="0" distB="0" distL="0" distR="0">
                            <wp:extent cx="1870134" cy="2260121"/>
                            <wp:effectExtent l="19050" t="0" r="0" b="0"/>
                            <wp:docPr id="9" name="Picture 2" descr="G4066600620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4066600620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8965" cy="22707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</w:p>
                    <w:p w:rsidR="009109FB" w:rsidRDefault="009109FB" w:rsidP="00247862">
                      <w:pPr>
                        <w:pStyle w:val="Headline02"/>
                      </w:pPr>
                      <w:r>
                        <w:t>:EADLINE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576580</wp:posOffset>
                </wp:positionV>
                <wp:extent cx="2514600" cy="3688080"/>
                <wp:effectExtent l="0" t="0" r="3810" b="2540"/>
                <wp:wrapNone/>
                <wp:docPr id="1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3688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75171F" w:rsidP="00C20FAB">
                            <w:r w:rsidRPr="0075171F">
                              <w:rPr>
                                <w:rFonts w:ascii="Times New Roman" w:hAnsi="Times New Roman"/>
                                <w:b/>
                              </w:rPr>
                              <w:t>Access to information</w:t>
                            </w:r>
                            <w:r w:rsidR="009109FB">
                              <w:t>:</w:t>
                            </w:r>
                          </w:p>
                          <w:p w:rsidR="009109FB" w:rsidRDefault="009109FB" w:rsidP="00C20FAB">
                            <w:r>
                              <w:t xml:space="preserve"> </w:t>
                            </w:r>
                          </w:p>
                          <w:p w:rsidR="009109FB" w:rsidRDefault="009109FB" w:rsidP="00C20FAB">
                            <w:r>
                              <w:t>To ensure that everyone in our community has access to daily newspapers, resource books and Internet and computer-related technologies, we operate a computer/library drop-in center.</w:t>
                            </w:r>
                          </w:p>
                          <w:p w:rsidR="009109FB" w:rsidRDefault="009109FB" w:rsidP="00C20FAB">
                            <w:r>
                              <w:t xml:space="preserve"> </w:t>
                            </w:r>
                          </w:p>
                          <w:p w:rsidR="009109FB" w:rsidRDefault="009109FB" w:rsidP="00C20FAB">
                            <w:r>
                              <w:t>The drop-in center operates seven days a week for 70 hours. It is equipped with a small library stocked with resource books, daily newspapers and internet.</w:t>
                            </w:r>
                          </w:p>
                          <w:p w:rsidR="0061486C" w:rsidRDefault="0061486C" w:rsidP="00C20FAB"/>
                          <w:p w:rsidR="009109FB" w:rsidRPr="00C20FAB" w:rsidRDefault="0061486C" w:rsidP="00C20FAB">
                            <w:r>
                              <w:t>T</w:t>
                            </w:r>
                            <w:r w:rsidR="009109FB">
                              <w:t>rain</w:t>
                            </w:r>
                            <w:r>
                              <w:t>ing</w:t>
                            </w:r>
                            <w:r w:rsidR="009109FB">
                              <w:t xml:space="preserve"> the locals to use the Internet for their work and also to access government and non government sponsored programs on agriculture, jobs and health care.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41" type="#_x0000_t202" style="position:absolute;margin-left:445.2pt;margin-top:45.4pt;width:198pt;height:290.4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nyqvAIAAMQ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" filled="f" stroked="f">
                <v:textbox>
                  <w:txbxContent>
                    <w:p w:rsidR="009109FB" w:rsidRDefault="0075171F" w:rsidP="00C20FAB">
                      <w:r w:rsidRPr="0075171F">
                        <w:rPr>
                          <w:rFonts w:ascii="Times New Roman" w:hAnsi="Times New Roman"/>
                          <w:b/>
                        </w:rPr>
                        <w:t>Access to information</w:t>
                      </w:r>
                      <w:r w:rsidR="009109FB">
                        <w:t>:</w:t>
                      </w:r>
                    </w:p>
                    <w:p w:rsidR="009109FB" w:rsidRDefault="009109FB" w:rsidP="00C20FAB">
                      <w:r>
                        <w:t xml:space="preserve"> </w:t>
                      </w:r>
                    </w:p>
                    <w:p w:rsidR="009109FB" w:rsidRDefault="009109FB" w:rsidP="00C20FAB">
                      <w:r>
                        <w:t>To ensure that everyone in our community has access to daily newspapers, resource books and Internet and computer-related technologies, we operate a computer/library drop-in center.</w:t>
                      </w:r>
                    </w:p>
                    <w:p w:rsidR="009109FB" w:rsidRDefault="009109FB" w:rsidP="00C20FAB">
                      <w:r>
                        <w:t xml:space="preserve"> </w:t>
                      </w:r>
                    </w:p>
                    <w:p w:rsidR="009109FB" w:rsidRDefault="009109FB" w:rsidP="00C20FAB">
                      <w:r>
                        <w:t>The drop-in center operates seven days a week for 70 hours. It is equipped with a small library stocked with resource books, daily newspapers and internet.</w:t>
                      </w:r>
                    </w:p>
                    <w:p w:rsidR="0061486C" w:rsidRDefault="0061486C" w:rsidP="00C20FAB"/>
                    <w:p w:rsidR="009109FB" w:rsidRPr="00C20FAB" w:rsidRDefault="0061486C" w:rsidP="00C20FAB">
                      <w:r>
                        <w:t>T</w:t>
                      </w:r>
                      <w:r w:rsidR="009109FB">
                        <w:t>rain</w:t>
                      </w:r>
                      <w:r>
                        <w:t>ing</w:t>
                      </w:r>
                      <w:r w:rsidR="009109FB">
                        <w:t xml:space="preserve"> the locals to use the Internet for their work and also to access government and non government sponsored programs on agriculture, jobs and health care.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690880</wp:posOffset>
                </wp:positionV>
                <wp:extent cx="2971800" cy="2414905"/>
                <wp:effectExtent l="0" t="0" r="3810" b="0"/>
                <wp:wrapNone/>
                <wp:docPr id="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414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75171F" w:rsidP="00F942DA">
                            <w:r w:rsidRPr="0075171F">
                              <w:rPr>
                                <w:rFonts w:ascii="Times New Roman" w:hAnsi="Times New Roman"/>
                                <w:b/>
                              </w:rPr>
                              <w:t>Teachers Program</w:t>
                            </w:r>
                            <w:r w:rsidR="009109FB">
                              <w:t>:</w:t>
                            </w:r>
                          </w:p>
                          <w:p w:rsidR="009109FB" w:rsidRDefault="009109FB" w:rsidP="00F942DA">
                            <w:r>
                              <w:t xml:space="preserve"> </w:t>
                            </w:r>
                          </w:p>
                          <w:p w:rsidR="009109FB" w:rsidRPr="00C20FAB" w:rsidRDefault="009109FB" w:rsidP="00F942DA">
                            <w:pPr>
                              <w:rPr>
                                <w:rFonts w:ascii="Times New Roman" w:hAnsi="Times New Roman"/>
                              </w:rPr>
                            </w:pPr>
                            <w:r w:rsidRPr="00C20FAB">
                              <w:rPr>
                                <w:rFonts w:ascii="Times New Roman" w:hAnsi="Times New Roman"/>
                              </w:rPr>
                              <w:t>Kibogoji Exp</w:t>
                            </w:r>
                            <w:r w:rsidR="001F5131">
                              <w:rPr>
                                <w:rFonts w:ascii="Times New Roman" w:hAnsi="Times New Roman"/>
                              </w:rPr>
                              <w:t>eriential Learning Center plans to operate</w:t>
                            </w:r>
                            <w:r w:rsidRPr="00C20FAB">
                              <w:rPr>
                                <w:rFonts w:ascii="Times New Roman" w:hAnsi="Times New Roman"/>
                              </w:rPr>
                              <w:t xml:space="preserve"> a professional development program for teachers. </w:t>
                            </w:r>
                            <w:r w:rsidR="001F5131">
                              <w:rPr>
                                <w:rFonts w:ascii="Times New Roman" w:hAnsi="Times New Roman"/>
                              </w:rPr>
                              <w:t xml:space="preserve">In cooperation with the Teacher’s College in our community we hope to bring </w:t>
                            </w:r>
                            <w:r w:rsidRPr="00C20FAB">
                              <w:rPr>
                                <w:rFonts w:ascii="Times New Roman" w:hAnsi="Times New Roman"/>
                              </w:rPr>
                              <w:t>in teachers to the center to learn how to deliver engaging lessons to students using hands-on activities and projec</w:t>
                            </w:r>
                            <w:r w:rsidR="001F5131">
                              <w:rPr>
                                <w:rFonts w:ascii="Times New Roman" w:hAnsi="Times New Roman"/>
                              </w:rPr>
                              <w:t>t based learning strategies. This will be a Summer P</w:t>
                            </w:r>
                            <w:r w:rsidRPr="00C20FAB">
                              <w:rPr>
                                <w:rFonts w:ascii="Times New Roman" w:hAnsi="Times New Roman"/>
                              </w:rPr>
                              <w:t xml:space="preserve">rogram </w:t>
                            </w:r>
                            <w:r w:rsidR="001F5131">
                              <w:rPr>
                                <w:rFonts w:ascii="Times New Roman" w:hAnsi="Times New Roman"/>
                              </w:rPr>
                              <w:t>aimed at helping teacher to be familiar with 21</w:t>
                            </w:r>
                            <w:r w:rsidR="001F5131" w:rsidRPr="001F5131">
                              <w:rPr>
                                <w:rFonts w:ascii="Times New Roman" w:hAnsi="Times New Roman"/>
                                <w:vertAlign w:val="superscript"/>
                              </w:rPr>
                              <w:t>st</w:t>
                            </w:r>
                            <w:r w:rsidR="001F5131">
                              <w:rPr>
                                <w:rFonts w:ascii="Times New Roman" w:hAnsi="Times New Roman"/>
                              </w:rPr>
                              <w:t xml:space="preserve"> century best teaching practices.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42" type="#_x0000_t202" style="position:absolute;margin-left:193.2pt;margin-top:54.4pt;width:234pt;height:190.1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" filled="f" stroked="f">
                <v:textbox>
                  <w:txbxContent>
                    <w:p w:rsidR="009109FB" w:rsidRDefault="0075171F" w:rsidP="00F942DA">
                      <w:r w:rsidRPr="0075171F">
                        <w:rPr>
                          <w:rFonts w:ascii="Times New Roman" w:hAnsi="Times New Roman"/>
                          <w:b/>
                        </w:rPr>
                        <w:t>Teachers Program</w:t>
                      </w:r>
                      <w:r w:rsidR="009109FB">
                        <w:t>:</w:t>
                      </w:r>
                    </w:p>
                    <w:p w:rsidR="009109FB" w:rsidRDefault="009109FB" w:rsidP="00F942DA">
                      <w:r>
                        <w:t xml:space="preserve"> </w:t>
                      </w:r>
                    </w:p>
                    <w:p w:rsidR="009109FB" w:rsidRPr="00C20FAB" w:rsidRDefault="009109FB" w:rsidP="00F942DA">
                      <w:pPr>
                        <w:rPr>
                          <w:rFonts w:ascii="Times New Roman" w:hAnsi="Times New Roman"/>
                        </w:rPr>
                      </w:pPr>
                      <w:r w:rsidRPr="00C20FAB">
                        <w:rPr>
                          <w:rFonts w:ascii="Times New Roman" w:hAnsi="Times New Roman"/>
                        </w:rPr>
                        <w:t>Kibogoji Exp</w:t>
                      </w:r>
                      <w:r w:rsidR="001F5131">
                        <w:rPr>
                          <w:rFonts w:ascii="Times New Roman" w:hAnsi="Times New Roman"/>
                        </w:rPr>
                        <w:t>eriential Learning Center plans to operate</w:t>
                      </w:r>
                      <w:r w:rsidRPr="00C20FAB">
                        <w:rPr>
                          <w:rFonts w:ascii="Times New Roman" w:hAnsi="Times New Roman"/>
                        </w:rPr>
                        <w:t xml:space="preserve"> a professional development program for teachers. </w:t>
                      </w:r>
                      <w:r w:rsidR="001F5131">
                        <w:rPr>
                          <w:rFonts w:ascii="Times New Roman" w:hAnsi="Times New Roman"/>
                        </w:rPr>
                        <w:t xml:space="preserve">In cooperation with the Teacher’s College in our community we hope to bring </w:t>
                      </w:r>
                      <w:r w:rsidRPr="00C20FAB">
                        <w:rPr>
                          <w:rFonts w:ascii="Times New Roman" w:hAnsi="Times New Roman"/>
                        </w:rPr>
                        <w:t>in teachers to the center to learn how to deliver engaging lessons to students using hands-on activities and projec</w:t>
                      </w:r>
                      <w:r w:rsidR="001F5131">
                        <w:rPr>
                          <w:rFonts w:ascii="Times New Roman" w:hAnsi="Times New Roman"/>
                        </w:rPr>
                        <w:t>t based learning strategies. This will be a Summer P</w:t>
                      </w:r>
                      <w:r w:rsidRPr="00C20FAB">
                        <w:rPr>
                          <w:rFonts w:ascii="Times New Roman" w:hAnsi="Times New Roman"/>
                        </w:rPr>
                        <w:t xml:space="preserve">rogram </w:t>
                      </w:r>
                      <w:r w:rsidR="001F5131">
                        <w:rPr>
                          <w:rFonts w:ascii="Times New Roman" w:hAnsi="Times New Roman"/>
                        </w:rPr>
                        <w:t>aimed at helping teacher to be familiar with 21</w:t>
                      </w:r>
                      <w:r w:rsidR="001F5131" w:rsidRPr="001F5131">
                        <w:rPr>
                          <w:rFonts w:ascii="Times New Roman" w:hAnsi="Times New Roman"/>
                          <w:vertAlign w:val="superscript"/>
                        </w:rPr>
                        <w:t>st</w:t>
                      </w:r>
                      <w:r w:rsidR="001F5131">
                        <w:rPr>
                          <w:rFonts w:ascii="Times New Roman" w:hAnsi="Times New Roman"/>
                        </w:rPr>
                        <w:t xml:space="preserve"> century best teaching practices.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2453640</wp:posOffset>
                </wp:positionH>
                <wp:positionV relativeFrom="paragraph">
                  <wp:posOffset>271780</wp:posOffset>
                </wp:positionV>
                <wp:extent cx="2819400" cy="76200"/>
                <wp:effectExtent l="0" t="0" r="3810" b="4445"/>
                <wp:wrapNone/>
                <wp:docPr id="6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247862">
                            <w:pPr>
                              <w:pStyle w:val="SUBHEAD02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43" type="#_x0000_t202" style="position:absolute;margin-left:193.2pt;margin-top:21.4pt;width:222pt;height:6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" filled="f" stroked="f">
                <v:textbox>
                  <w:txbxContent>
                    <w:p w:rsidR="009109FB" w:rsidRDefault="009109FB" w:rsidP="00247862">
                      <w:pPr>
                        <w:pStyle w:val="SUBHEAD0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-632460</wp:posOffset>
                </wp:positionH>
                <wp:positionV relativeFrom="paragraph">
                  <wp:posOffset>1992630</wp:posOffset>
                </wp:positionV>
                <wp:extent cx="2705100" cy="45085"/>
                <wp:effectExtent l="0" t="1905" r="3810" b="635"/>
                <wp:wrapNone/>
                <wp:docPr id="5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45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8C0041">
                            <w:pPr>
                              <w:pStyle w:val="SUBHEAD02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44" type="#_x0000_t202" style="position:absolute;margin-left:-49.8pt;margin-top:156.9pt;width:213pt;height:3.5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k58uAIAAME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" filled="f" stroked="f">
                <v:textbox>
                  <w:txbxContent>
                    <w:p w:rsidR="009109FB" w:rsidRDefault="009109FB" w:rsidP="008C0041">
                      <w:pPr>
                        <w:pStyle w:val="SUBHEAD02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-861060</wp:posOffset>
                </wp:positionH>
                <wp:positionV relativeFrom="paragraph">
                  <wp:posOffset>1719580</wp:posOffset>
                </wp:positionV>
                <wp:extent cx="3086100" cy="386715"/>
                <wp:effectExtent l="0" t="0" r="3810" b="0"/>
                <wp:wrapNone/>
                <wp:docPr id="4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386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9109FB" w:rsidP="008C0041">
                            <w:pPr>
                              <w:pStyle w:val="Headline02"/>
                              <w:jc w:val="left"/>
                            </w:pPr>
                            <w:r>
                              <w:t>Services we offer: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5" type="#_x0000_t202" style="position:absolute;margin-left:-67.8pt;margin-top:135.4pt;width:243pt;height:30.4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IU2ugIAAMI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" filled="f" stroked="f">
                <v:textbox>
                  <w:txbxContent>
                    <w:p w:rsidR="009109FB" w:rsidRDefault="009109FB" w:rsidP="008C0041">
                      <w:pPr>
                        <w:pStyle w:val="Headline02"/>
                        <w:jc w:val="left"/>
                      </w:pPr>
                      <w:r>
                        <w:t>Services we offer: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5654040</wp:posOffset>
                </wp:positionH>
                <wp:positionV relativeFrom="paragraph">
                  <wp:posOffset>-419100</wp:posOffset>
                </wp:positionV>
                <wp:extent cx="2971800" cy="685800"/>
                <wp:effectExtent l="0" t="0" r="3810" b="0"/>
                <wp:wrapNone/>
                <wp:docPr id="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Pr="00247862" w:rsidRDefault="0075171F" w:rsidP="00247862">
                            <w:pPr>
                              <w:pStyle w:val="SUBHEAD01"/>
                            </w:pPr>
                            <w:r>
                              <w:t>Collaborate with us or donate</w:t>
                            </w:r>
                            <w:r w:rsidR="009109FB" w:rsidRPr="00247862">
                              <w:br/>
                            </w:r>
                          </w:p>
                          <w:p w:rsidR="009109FB" w:rsidRDefault="009109FB">
                            <w:pPr>
                              <w:spacing w:before="480"/>
                              <w:jc w:val="center"/>
                              <w:rPr>
                                <w:b/>
                                <w:color w:val="411D0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8" o:spid="_x0000_s1046" type="#_x0000_t202" style="position:absolute;margin-left:445.2pt;margin-top:-33pt;width:234pt;height:54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" filled="f" stroked="f">
                <v:textbox>
                  <w:txbxContent>
                    <w:p w:rsidR="009109FB" w:rsidRPr="00247862" w:rsidRDefault="0075171F" w:rsidP="00247862">
                      <w:pPr>
                        <w:pStyle w:val="SUBHEAD01"/>
                      </w:pPr>
                      <w:r>
                        <w:t>Collaborate with us or donate</w:t>
                      </w:r>
                      <w:r w:rsidR="009109FB" w:rsidRPr="00247862">
                        <w:br/>
                      </w:r>
                    </w:p>
                    <w:p w:rsidR="009109FB" w:rsidRDefault="009109FB">
                      <w:pPr>
                        <w:spacing w:before="480"/>
                        <w:jc w:val="center"/>
                        <w:rPr>
                          <w:b/>
                          <w:color w:val="411D0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-632460</wp:posOffset>
                </wp:positionH>
                <wp:positionV relativeFrom="paragraph">
                  <wp:posOffset>-337820</wp:posOffset>
                </wp:positionV>
                <wp:extent cx="2492375" cy="1668145"/>
                <wp:effectExtent l="0" t="0" r="0" b="3175"/>
                <wp:wrapNone/>
                <wp:docPr id="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2375" cy="166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109FB" w:rsidRDefault="00D85EF7">
                            <w:r w:rsidRPr="00D85EF7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2327335" cy="1577286"/>
                                  <wp:effectExtent l="19050" t="0" r="0" b="0"/>
                                  <wp:docPr id="8" name="Picture 2" descr="G4066600620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G40666006200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6730" cy="15768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47" type="#_x0000_t202" style="position:absolute;margin-left:-49.8pt;margin-top:-26.6pt;width:196.25pt;height:131.3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WsbugIAAMM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" filled="f" stroked="f">
                <v:textbox>
                  <w:txbxContent>
                    <w:p w:rsidR="009109FB" w:rsidRDefault="00D85EF7">
                      <w:r w:rsidRPr="00D85EF7">
                        <w:rPr>
                          <w:noProof/>
                        </w:rPr>
                        <w:drawing>
                          <wp:inline distT="0" distB="0" distL="0" distR="0">
                            <wp:extent cx="2327335" cy="1577286"/>
                            <wp:effectExtent l="19050" t="0" r="0" b="0"/>
                            <wp:docPr id="8" name="Picture 2" descr="G4066600620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G40666006200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26730" cy="15768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942D3">
        <w:rPr>
          <w:noProof/>
        </w:rPr>
        <w:drawing>
          <wp:inline distT="0" distB="0" distL="0" distR="0">
            <wp:extent cx="1716405" cy="1294130"/>
            <wp:effectExtent l="19050" t="0" r="0" b="0"/>
            <wp:docPr id="25" name="Picture 25" descr="Tanzania Stud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anzania Student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1294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942D3">
        <w:rPr>
          <w:noProof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-911860</wp:posOffset>
            </wp:positionV>
            <wp:extent cx="10058400" cy="7772400"/>
            <wp:effectExtent l="19050" t="0" r="0" b="0"/>
            <wp:wrapNone/>
            <wp:docPr id="41" name="Picture 41" descr="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7862" w:rsidSect="00247862">
      <w:pgSz w:w="15840" w:h="12240" w:orient="landscape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102111"/>
    <w:multiLevelType w:val="hybridMultilevel"/>
    <w:tmpl w:val="D4848C58"/>
    <w:lvl w:ilvl="0" w:tplc="A91E5D80">
      <w:start w:val="1"/>
      <w:numFmt w:val="bullet"/>
      <w:pStyle w:val="BulletPoints01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FD7"/>
    <w:rsid w:val="001F5131"/>
    <w:rsid w:val="00247862"/>
    <w:rsid w:val="003C643C"/>
    <w:rsid w:val="004A1FD7"/>
    <w:rsid w:val="00550DE3"/>
    <w:rsid w:val="005E37B1"/>
    <w:rsid w:val="006122C9"/>
    <w:rsid w:val="0061486C"/>
    <w:rsid w:val="00617134"/>
    <w:rsid w:val="0075171F"/>
    <w:rsid w:val="00877D3E"/>
    <w:rsid w:val="008C0041"/>
    <w:rsid w:val="009109FB"/>
    <w:rsid w:val="009C2D4B"/>
    <w:rsid w:val="00B944E4"/>
    <w:rsid w:val="00C20FAB"/>
    <w:rsid w:val="00CA09DC"/>
    <w:rsid w:val="00D41311"/>
    <w:rsid w:val="00D85EF7"/>
    <w:rsid w:val="00D942D3"/>
    <w:rsid w:val="00F34EC2"/>
    <w:rsid w:val="00F726D7"/>
    <w:rsid w:val="00F94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53B546E1-9C51-4A2B-9E37-DC8B4633B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color w:val="411D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color w:val="411D0E"/>
      <w:sz w:val="20"/>
    </w:rPr>
  </w:style>
  <w:style w:type="paragraph" w:styleId="BodyText2">
    <w:name w:val="Body Text 2"/>
    <w:basedOn w:val="Normal"/>
    <w:link w:val="BodyText2Char"/>
    <w:pPr>
      <w:spacing w:line="360" w:lineRule="auto"/>
      <w:jc w:val="center"/>
    </w:pPr>
    <w:rPr>
      <w:b/>
      <w:color w:val="411D0E"/>
      <w:sz w:val="28"/>
    </w:rPr>
  </w:style>
  <w:style w:type="paragraph" w:styleId="BodyText3">
    <w:name w:val="Body Text 3"/>
    <w:basedOn w:val="Normal"/>
    <w:rPr>
      <w:color w:val="411D0E"/>
      <w:sz w:val="22"/>
    </w:rPr>
  </w:style>
  <w:style w:type="paragraph" w:customStyle="1" w:styleId="Headline01">
    <w:name w:val="Headline 01"/>
    <w:basedOn w:val="BodyText2"/>
    <w:link w:val="Headline01Char"/>
    <w:qFormat/>
    <w:rsid w:val="00247862"/>
    <w:rPr>
      <w:b w:val="0"/>
    </w:rPr>
  </w:style>
  <w:style w:type="paragraph" w:customStyle="1" w:styleId="quotehere01">
    <w:name w:val="quote here 01"/>
    <w:basedOn w:val="Normal"/>
    <w:link w:val="quotehere01Char"/>
    <w:qFormat/>
    <w:rsid w:val="00247862"/>
    <w:pPr>
      <w:jc w:val="center"/>
    </w:pPr>
    <w:rPr>
      <w:b/>
      <w:i/>
      <w:color w:val="411D0E"/>
      <w:sz w:val="26"/>
    </w:rPr>
  </w:style>
  <w:style w:type="character" w:customStyle="1" w:styleId="BodyText2Char">
    <w:name w:val="Body Text 2 Char"/>
    <w:basedOn w:val="DefaultParagraphFont"/>
    <w:link w:val="BodyText2"/>
    <w:rsid w:val="00247862"/>
    <w:rPr>
      <w:b/>
      <w:color w:val="411D0E"/>
      <w:sz w:val="28"/>
    </w:rPr>
  </w:style>
  <w:style w:type="character" w:customStyle="1" w:styleId="Headline01Char">
    <w:name w:val="Headline 01 Char"/>
    <w:basedOn w:val="BodyText2Char"/>
    <w:link w:val="Headline01"/>
    <w:rsid w:val="00247862"/>
    <w:rPr>
      <w:b/>
      <w:color w:val="411D0E"/>
      <w:sz w:val="28"/>
    </w:rPr>
  </w:style>
  <w:style w:type="paragraph" w:customStyle="1" w:styleId="SUBHEAD01">
    <w:name w:val="SUBHEAD 01"/>
    <w:basedOn w:val="Normal"/>
    <w:link w:val="SUBHEAD01Char"/>
    <w:qFormat/>
    <w:rsid w:val="00247862"/>
    <w:pPr>
      <w:spacing w:before="480"/>
      <w:jc w:val="center"/>
    </w:pPr>
    <w:rPr>
      <w:b/>
      <w:color w:val="411D0E"/>
    </w:rPr>
  </w:style>
  <w:style w:type="character" w:customStyle="1" w:styleId="quotehere01Char">
    <w:name w:val="quote here 01 Char"/>
    <w:basedOn w:val="DefaultParagraphFont"/>
    <w:link w:val="quotehere01"/>
    <w:rsid w:val="00247862"/>
    <w:rPr>
      <w:b/>
      <w:i/>
      <w:color w:val="411D0E"/>
      <w:sz w:val="26"/>
    </w:rPr>
  </w:style>
  <w:style w:type="paragraph" w:customStyle="1" w:styleId="SUBHEAD02">
    <w:name w:val="SUBHEAD 02"/>
    <w:basedOn w:val="Heading1"/>
    <w:link w:val="SUBHEAD02Char"/>
    <w:qFormat/>
    <w:rsid w:val="00247862"/>
  </w:style>
  <w:style w:type="character" w:customStyle="1" w:styleId="SUBHEAD01Char">
    <w:name w:val="SUBHEAD 01 Char"/>
    <w:basedOn w:val="DefaultParagraphFont"/>
    <w:link w:val="SUBHEAD01"/>
    <w:rsid w:val="00247862"/>
    <w:rPr>
      <w:b/>
      <w:color w:val="411D0E"/>
      <w:sz w:val="24"/>
    </w:rPr>
  </w:style>
  <w:style w:type="paragraph" w:customStyle="1" w:styleId="BodyText01">
    <w:name w:val="Body Text 01"/>
    <w:basedOn w:val="Normal"/>
    <w:link w:val="BodyText01Char"/>
    <w:qFormat/>
    <w:rsid w:val="00247862"/>
    <w:pPr>
      <w:jc w:val="both"/>
    </w:pPr>
    <w:rPr>
      <w:color w:val="411D0E"/>
      <w:sz w:val="20"/>
    </w:rPr>
  </w:style>
  <w:style w:type="character" w:customStyle="1" w:styleId="Heading1Char">
    <w:name w:val="Heading 1 Char"/>
    <w:basedOn w:val="DefaultParagraphFont"/>
    <w:link w:val="Heading1"/>
    <w:rsid w:val="00247862"/>
    <w:rPr>
      <w:b/>
      <w:color w:val="411D0E"/>
      <w:sz w:val="24"/>
    </w:rPr>
  </w:style>
  <w:style w:type="character" w:customStyle="1" w:styleId="SUBHEAD02Char">
    <w:name w:val="SUBHEAD 02 Char"/>
    <w:basedOn w:val="Heading1Char"/>
    <w:link w:val="SUBHEAD02"/>
    <w:rsid w:val="00247862"/>
    <w:rPr>
      <w:b/>
      <w:color w:val="411D0E"/>
      <w:sz w:val="24"/>
    </w:rPr>
  </w:style>
  <w:style w:type="paragraph" w:customStyle="1" w:styleId="PlaceLogoHere">
    <w:name w:val="Place Logo Here"/>
    <w:basedOn w:val="Normal"/>
    <w:link w:val="PlaceLogoHereChar"/>
    <w:qFormat/>
    <w:rsid w:val="00247862"/>
    <w:pPr>
      <w:jc w:val="center"/>
    </w:pPr>
    <w:rPr>
      <w:b/>
      <w:color w:val="411D0E"/>
    </w:rPr>
  </w:style>
  <w:style w:type="character" w:customStyle="1" w:styleId="BodyText01Char">
    <w:name w:val="Body Text 01 Char"/>
    <w:basedOn w:val="DefaultParagraphFont"/>
    <w:link w:val="BodyText01"/>
    <w:rsid w:val="00247862"/>
    <w:rPr>
      <w:color w:val="411D0E"/>
    </w:rPr>
  </w:style>
  <w:style w:type="paragraph" w:customStyle="1" w:styleId="PhFax">
    <w:name w:val="Ph/Fax"/>
    <w:basedOn w:val="Normal"/>
    <w:link w:val="PhFaxChar"/>
    <w:qFormat/>
    <w:rsid w:val="00247862"/>
    <w:pPr>
      <w:jc w:val="center"/>
    </w:pPr>
    <w:rPr>
      <w:i/>
      <w:color w:val="411D0E"/>
      <w:sz w:val="22"/>
    </w:rPr>
  </w:style>
  <w:style w:type="character" w:customStyle="1" w:styleId="PlaceLogoHereChar">
    <w:name w:val="Place Logo Here Char"/>
    <w:basedOn w:val="DefaultParagraphFont"/>
    <w:link w:val="PlaceLogoHere"/>
    <w:rsid w:val="00247862"/>
    <w:rPr>
      <w:b/>
      <w:color w:val="411D0E"/>
      <w:sz w:val="24"/>
    </w:rPr>
  </w:style>
  <w:style w:type="paragraph" w:customStyle="1" w:styleId="Address01">
    <w:name w:val="Address 01"/>
    <w:basedOn w:val="Normal"/>
    <w:link w:val="Address01Char"/>
    <w:qFormat/>
    <w:rsid w:val="00247862"/>
    <w:pPr>
      <w:jc w:val="center"/>
    </w:pPr>
    <w:rPr>
      <w:color w:val="411D0E"/>
      <w:sz w:val="22"/>
    </w:rPr>
  </w:style>
  <w:style w:type="character" w:customStyle="1" w:styleId="PhFaxChar">
    <w:name w:val="Ph/Fax Char"/>
    <w:basedOn w:val="DefaultParagraphFont"/>
    <w:link w:val="PhFax"/>
    <w:rsid w:val="00247862"/>
    <w:rPr>
      <w:i/>
      <w:color w:val="411D0E"/>
      <w:sz w:val="22"/>
    </w:rPr>
  </w:style>
  <w:style w:type="paragraph" w:customStyle="1" w:styleId="Headline02">
    <w:name w:val="Headline 02"/>
    <w:basedOn w:val="Normal"/>
    <w:link w:val="Headline02Char"/>
    <w:qFormat/>
    <w:rsid w:val="00247862"/>
    <w:pPr>
      <w:jc w:val="center"/>
    </w:pPr>
    <w:rPr>
      <w:b/>
      <w:color w:val="411D0E"/>
      <w:sz w:val="32"/>
    </w:rPr>
  </w:style>
  <w:style w:type="character" w:customStyle="1" w:styleId="Address01Char">
    <w:name w:val="Address 01 Char"/>
    <w:basedOn w:val="DefaultParagraphFont"/>
    <w:link w:val="Address01"/>
    <w:rsid w:val="00247862"/>
    <w:rPr>
      <w:color w:val="411D0E"/>
      <w:sz w:val="22"/>
    </w:rPr>
  </w:style>
  <w:style w:type="paragraph" w:customStyle="1" w:styleId="BodyText02">
    <w:name w:val="Body Text 02"/>
    <w:basedOn w:val="Normal"/>
    <w:link w:val="BodyText02Char"/>
    <w:qFormat/>
    <w:rsid w:val="00247862"/>
    <w:rPr>
      <w:color w:val="411D0E"/>
      <w:sz w:val="20"/>
    </w:rPr>
  </w:style>
  <w:style w:type="character" w:customStyle="1" w:styleId="Headline02Char">
    <w:name w:val="Headline 02 Char"/>
    <w:basedOn w:val="DefaultParagraphFont"/>
    <w:link w:val="Headline02"/>
    <w:rsid w:val="00247862"/>
    <w:rPr>
      <w:b/>
      <w:color w:val="411D0E"/>
      <w:sz w:val="32"/>
    </w:rPr>
  </w:style>
  <w:style w:type="paragraph" w:customStyle="1" w:styleId="BulletPoints01">
    <w:name w:val="Bullet Points 01"/>
    <w:basedOn w:val="Normal"/>
    <w:link w:val="BulletPoints01Char"/>
    <w:qFormat/>
    <w:rsid w:val="00247862"/>
    <w:pPr>
      <w:numPr>
        <w:numId w:val="1"/>
      </w:numPr>
    </w:pPr>
    <w:rPr>
      <w:color w:val="411D0E"/>
    </w:rPr>
  </w:style>
  <w:style w:type="character" w:customStyle="1" w:styleId="BodyText02Char">
    <w:name w:val="Body Text 02 Char"/>
    <w:basedOn w:val="DefaultParagraphFont"/>
    <w:link w:val="BodyText02"/>
    <w:rsid w:val="00247862"/>
    <w:rPr>
      <w:color w:val="411D0E"/>
    </w:rPr>
  </w:style>
  <w:style w:type="paragraph" w:customStyle="1" w:styleId="tagline01">
    <w:name w:val="tag line 01"/>
    <w:basedOn w:val="Normal"/>
    <w:link w:val="tagline01Char"/>
    <w:qFormat/>
    <w:rsid w:val="00247862"/>
    <w:pPr>
      <w:spacing w:line="360" w:lineRule="auto"/>
      <w:jc w:val="right"/>
    </w:pPr>
    <w:rPr>
      <w:b/>
      <w:i/>
      <w:color w:val="87B1A1"/>
    </w:rPr>
  </w:style>
  <w:style w:type="character" w:customStyle="1" w:styleId="BulletPoints01Char">
    <w:name w:val="Bullet Points 01 Char"/>
    <w:basedOn w:val="DefaultParagraphFont"/>
    <w:link w:val="BulletPoints01"/>
    <w:rsid w:val="00247862"/>
    <w:rPr>
      <w:color w:val="411D0E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DE3"/>
    <w:rPr>
      <w:rFonts w:ascii="Tahoma" w:hAnsi="Tahoma" w:cs="Tahoma"/>
      <w:sz w:val="16"/>
      <w:szCs w:val="16"/>
    </w:rPr>
  </w:style>
  <w:style w:type="character" w:customStyle="1" w:styleId="tagline01Char">
    <w:name w:val="tag line 01 Char"/>
    <w:basedOn w:val="DefaultParagraphFont"/>
    <w:link w:val="tagline01"/>
    <w:rsid w:val="00247862"/>
    <w:rPr>
      <w:b/>
      <w:i/>
      <w:color w:val="87B1A1"/>
      <w:sz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D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undi\AppData\Roaming\Microsoft\Templates\HP_Trendy_brochure_TP10379526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HP_Trendy_brochure_TP10379526</Template>
  <TotalTime>0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Fundi</dc:creator>
  <cp:lastModifiedBy>Shaaban Fundi (Dunwoody High)</cp:lastModifiedBy>
  <cp:revision>2</cp:revision>
  <cp:lastPrinted>2012-06-15T13:01:00Z</cp:lastPrinted>
  <dcterms:created xsi:type="dcterms:W3CDTF">2017-01-04T15:44:00Z</dcterms:created>
  <dcterms:modified xsi:type="dcterms:W3CDTF">2017-01-04T15:44:00Z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TC103795269990</vt:lpwstr>
  </property>
</Properties>
</file>